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6B2F32" w14:textId="3AFE610A" w:rsidR="00354C75" w:rsidRDefault="00354C75"/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Flyer layout table"/>
      </w:tblPr>
      <w:tblGrid>
        <w:gridCol w:w="7200"/>
        <w:gridCol w:w="2880"/>
      </w:tblGrid>
      <w:tr w:rsidR="00EC0073" w14:paraId="1511EFCC" w14:textId="77777777" w:rsidTr="00354C75">
        <w:trPr>
          <w:trHeight w:hRule="exact" w:val="14126"/>
          <w:tblHeader/>
        </w:trPr>
        <w:tc>
          <w:tcPr>
            <w:tcW w:w="7200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14:paraId="4A114782" w14:textId="549765C7" w:rsidR="00354C75" w:rsidRDefault="001F454B" w:rsidP="001F454B">
            <w:pPr>
              <w:pStyle w:val="Title"/>
              <w:jc w:val="center"/>
              <w:rPr>
                <w:rStyle w:val="Strong"/>
                <w:sz w:val="96"/>
                <w:szCs w:val="96"/>
              </w:rPr>
            </w:pPr>
            <w:r>
              <w:rPr>
                <w:noProof/>
              </w:rPr>
              <w:drawing>
                <wp:inline distT="0" distB="0" distL="0" distR="0" wp14:anchorId="0EEB309F" wp14:editId="352C7073">
                  <wp:extent cx="2787588" cy="1542704"/>
                  <wp:effectExtent l="0" t="0" r="0" b="63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4710" cy="15632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59477A" w14:textId="77777777" w:rsidR="00354C75" w:rsidRDefault="00354C75" w:rsidP="00772F94">
            <w:pPr>
              <w:pStyle w:val="Title"/>
              <w:rPr>
                <w:rStyle w:val="Strong"/>
                <w:sz w:val="96"/>
                <w:szCs w:val="96"/>
              </w:rPr>
            </w:pPr>
          </w:p>
          <w:p w14:paraId="2E304431" w14:textId="13F12D08" w:rsidR="00772F94" w:rsidRPr="005F13A9" w:rsidRDefault="00354C75" w:rsidP="00772F94">
            <w:pPr>
              <w:pStyle w:val="Title"/>
              <w:rPr>
                <w:sz w:val="72"/>
                <w:szCs w:val="72"/>
              </w:rPr>
            </w:pPr>
            <w:r>
              <w:rPr>
                <w:rStyle w:val="Strong"/>
                <w:sz w:val="96"/>
                <w:szCs w:val="96"/>
              </w:rPr>
              <w:t>q</w:t>
            </w:r>
            <w:r w:rsidR="005F13A9" w:rsidRPr="005F13A9">
              <w:rPr>
                <w:rStyle w:val="Strong"/>
                <w:sz w:val="96"/>
                <w:szCs w:val="96"/>
              </w:rPr>
              <w:t>uiz night</w:t>
            </w:r>
            <w:r w:rsidR="005F13A9" w:rsidRPr="005F13A9">
              <w:rPr>
                <w:rStyle w:val="Strong"/>
                <w:sz w:val="72"/>
                <w:szCs w:val="72"/>
              </w:rPr>
              <w:t xml:space="preserve"> </w:t>
            </w:r>
            <w:r w:rsidR="005F13A9">
              <w:rPr>
                <w:rStyle w:val="Strong"/>
                <w:sz w:val="72"/>
                <w:szCs w:val="72"/>
              </w:rPr>
              <w:t xml:space="preserve">- </w:t>
            </w:r>
            <w:r w:rsidR="005F13A9" w:rsidRPr="005F13A9">
              <w:rPr>
                <w:rStyle w:val="Strong"/>
                <w:sz w:val="72"/>
                <w:szCs w:val="72"/>
              </w:rPr>
              <w:t>with Fish &amp; chip supper</w:t>
            </w:r>
          </w:p>
          <w:p w14:paraId="0CB4D84E" w14:textId="77777777" w:rsidR="00772F94" w:rsidRDefault="00D33A32" w:rsidP="00772F94">
            <w:pPr>
              <w:pStyle w:val="EventHeading"/>
              <w:spacing w:before="360"/>
            </w:pPr>
            <w:sdt>
              <w:sdtPr>
                <w:alias w:val="When:"/>
                <w:tag w:val="When:"/>
                <w:id w:val="1610775896"/>
                <w:placeholder>
                  <w:docPart w:val="BFE3C77687F64E68840B68E8D3658721"/>
                </w:placeholder>
                <w:temporary/>
                <w:showingPlcHdr/>
                <w15:appearance w15:val="hidden"/>
              </w:sdtPr>
              <w:sdtEndPr/>
              <w:sdtContent>
                <w:r w:rsidR="00772F94" w:rsidRPr="001F454B">
                  <w:rPr>
                    <w:color w:val="F04677"/>
                  </w:rPr>
                  <w:t>When</w:t>
                </w:r>
              </w:sdtContent>
            </w:sdt>
          </w:p>
          <w:p w14:paraId="10DAED46" w14:textId="7D3F858B" w:rsidR="00772F94" w:rsidRPr="00D426AA" w:rsidRDefault="005F13A9" w:rsidP="00772F94">
            <w:pPr>
              <w:pStyle w:val="EventInfo"/>
              <w:rPr>
                <w:color w:val="auto"/>
                <w:sz w:val="56"/>
                <w:szCs w:val="56"/>
              </w:rPr>
            </w:pPr>
            <w:r w:rsidRPr="00D426AA">
              <w:rPr>
                <w:color w:val="auto"/>
                <w:sz w:val="56"/>
                <w:szCs w:val="56"/>
              </w:rPr>
              <w:t>Saturday 8</w:t>
            </w:r>
            <w:r w:rsidRPr="00D426AA">
              <w:rPr>
                <w:color w:val="auto"/>
                <w:sz w:val="56"/>
                <w:szCs w:val="56"/>
                <w:vertAlign w:val="superscript"/>
              </w:rPr>
              <w:t>th</w:t>
            </w:r>
            <w:r w:rsidRPr="00D426AA">
              <w:rPr>
                <w:color w:val="auto"/>
                <w:sz w:val="56"/>
                <w:szCs w:val="56"/>
              </w:rPr>
              <w:t xml:space="preserve"> January ‘22</w:t>
            </w:r>
          </w:p>
          <w:p w14:paraId="39CD4E1A" w14:textId="234F3B96" w:rsidR="00772F94" w:rsidRPr="00D426AA" w:rsidRDefault="005F13A9" w:rsidP="00772F94">
            <w:pPr>
              <w:pStyle w:val="EventInfo"/>
              <w:rPr>
                <w:color w:val="auto"/>
                <w:sz w:val="56"/>
                <w:szCs w:val="56"/>
              </w:rPr>
            </w:pPr>
            <w:r w:rsidRPr="00D426AA">
              <w:rPr>
                <w:color w:val="auto"/>
                <w:sz w:val="56"/>
                <w:szCs w:val="56"/>
              </w:rPr>
              <w:t xml:space="preserve">7.30pm </w:t>
            </w:r>
            <w:r w:rsidRPr="00D426AA">
              <w:rPr>
                <w:color w:val="auto"/>
                <w:sz w:val="36"/>
                <w:szCs w:val="36"/>
              </w:rPr>
              <w:t>(doors open 7pm)</w:t>
            </w:r>
          </w:p>
          <w:p w14:paraId="143A13B7" w14:textId="77777777" w:rsidR="00772F94" w:rsidRDefault="00D33A32" w:rsidP="00772F94">
            <w:pPr>
              <w:pStyle w:val="EventHeading"/>
            </w:pPr>
            <w:sdt>
              <w:sdtPr>
                <w:alias w:val="Where:"/>
                <w:tag w:val="Where:"/>
                <w:id w:val="-693540502"/>
                <w:placeholder>
                  <w:docPart w:val="C262C2E5A3484993B0538691BD99656B"/>
                </w:placeholder>
                <w:temporary/>
                <w:showingPlcHdr/>
                <w15:appearance w15:val="hidden"/>
              </w:sdtPr>
              <w:sdtEndPr/>
              <w:sdtContent>
                <w:r w:rsidR="00772F94" w:rsidRPr="001F454B">
                  <w:rPr>
                    <w:color w:val="F04677"/>
                  </w:rPr>
                  <w:t>Where</w:t>
                </w:r>
              </w:sdtContent>
            </w:sdt>
          </w:p>
          <w:p w14:paraId="1ABB2AE4" w14:textId="422544AD" w:rsidR="005F13A9" w:rsidRPr="00D426AA" w:rsidRDefault="005F13A9" w:rsidP="00B20399">
            <w:pPr>
              <w:pStyle w:val="BlockText"/>
              <w:rPr>
                <w:color w:val="auto"/>
                <w:sz w:val="56"/>
                <w:szCs w:val="56"/>
              </w:rPr>
            </w:pPr>
            <w:r w:rsidRPr="00D426AA">
              <w:rPr>
                <w:color w:val="auto"/>
                <w:sz w:val="56"/>
                <w:szCs w:val="56"/>
              </w:rPr>
              <w:t>Thornton Community Centre 175 Main Street, Thornton, LE67 1AH</w:t>
            </w:r>
          </w:p>
          <w:p w14:paraId="2AC884CE" w14:textId="77777777" w:rsidR="001F454B" w:rsidRDefault="001F454B" w:rsidP="001F454B">
            <w:pPr>
              <w:pStyle w:val="BlockText"/>
              <w:spacing w:line="240" w:lineRule="auto"/>
              <w:rPr>
                <w:sz w:val="56"/>
                <w:szCs w:val="56"/>
              </w:rPr>
            </w:pPr>
          </w:p>
          <w:p w14:paraId="079694AC" w14:textId="0385D783" w:rsidR="001F454B" w:rsidRPr="00952A55" w:rsidRDefault="001F454B" w:rsidP="00B20399">
            <w:pPr>
              <w:pStyle w:val="BlockText"/>
              <w:rPr>
                <w:sz w:val="40"/>
                <w:szCs w:val="40"/>
              </w:rPr>
            </w:pPr>
            <w:r w:rsidRPr="00952A55">
              <w:rPr>
                <w:color w:val="F04677"/>
                <w:sz w:val="44"/>
                <w:szCs w:val="44"/>
              </w:rPr>
              <w:t>FIRST PRIZE</w:t>
            </w:r>
            <w:r>
              <w:rPr>
                <w:sz w:val="48"/>
                <w:szCs w:val="48"/>
              </w:rPr>
              <w:t xml:space="preserve"> </w:t>
            </w:r>
            <w:r w:rsidRPr="00D426AA">
              <w:rPr>
                <w:color w:val="auto"/>
                <w:sz w:val="40"/>
                <w:szCs w:val="40"/>
              </w:rPr>
              <w:t>£</w:t>
            </w:r>
            <w:r w:rsidR="00952A55" w:rsidRPr="00D426AA">
              <w:rPr>
                <w:color w:val="auto"/>
                <w:sz w:val="40"/>
                <w:szCs w:val="40"/>
              </w:rPr>
              <w:t>24</w:t>
            </w:r>
            <w:r>
              <w:rPr>
                <w:sz w:val="48"/>
                <w:szCs w:val="48"/>
              </w:rPr>
              <w:t xml:space="preserve"> </w:t>
            </w:r>
            <w:r w:rsidRPr="00952A55">
              <w:rPr>
                <w:color w:val="F04677"/>
                <w:sz w:val="44"/>
                <w:szCs w:val="44"/>
              </w:rPr>
              <w:t>SECOND PRIZE</w:t>
            </w:r>
            <w:r>
              <w:rPr>
                <w:sz w:val="48"/>
                <w:szCs w:val="48"/>
              </w:rPr>
              <w:t xml:space="preserve"> </w:t>
            </w:r>
            <w:r w:rsidR="00952A55" w:rsidRPr="00D426AA">
              <w:rPr>
                <w:color w:val="auto"/>
                <w:sz w:val="40"/>
                <w:szCs w:val="40"/>
              </w:rPr>
              <w:t>£</w:t>
            </w:r>
            <w:r w:rsidRPr="00D426AA">
              <w:rPr>
                <w:color w:val="auto"/>
                <w:sz w:val="40"/>
                <w:szCs w:val="40"/>
              </w:rPr>
              <w:t>12</w:t>
            </w:r>
          </w:p>
          <w:p w14:paraId="52A20172" w14:textId="77777777" w:rsidR="005F13A9" w:rsidRDefault="005F13A9" w:rsidP="00B20399">
            <w:pPr>
              <w:pStyle w:val="BlockText"/>
            </w:pPr>
          </w:p>
          <w:p w14:paraId="1CBE638D" w14:textId="0019FF2A" w:rsidR="00354C75" w:rsidRPr="00952A55" w:rsidRDefault="00952A55" w:rsidP="00952A55">
            <w:pPr>
              <w:pStyle w:val="BlockText"/>
              <w:jc w:val="center"/>
              <w:rPr>
                <w:sz w:val="44"/>
                <w:szCs w:val="44"/>
              </w:rPr>
            </w:pPr>
            <w:r w:rsidRPr="00952A55">
              <w:rPr>
                <w:color w:val="F04677"/>
                <w:sz w:val="44"/>
                <w:szCs w:val="44"/>
              </w:rPr>
              <w:t>CARD BINGO</w:t>
            </w:r>
          </w:p>
        </w:tc>
        <w:tc>
          <w:tcPr>
            <w:tcW w:w="2880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14:paraId="5017225D" w14:textId="40A97C0E" w:rsidR="00F711AB" w:rsidRDefault="00AE1D44" w:rsidP="00236FCA">
            <w:pPr>
              <w:pStyle w:val="EventHeading"/>
              <w:spacing w:before="0"/>
              <w:rPr>
                <w:color w:val="auto"/>
                <w:sz w:val="24"/>
                <w:szCs w:val="24"/>
              </w:rPr>
            </w:pPr>
            <w:r w:rsidRPr="00E769E7">
              <w:rPr>
                <w:rFonts w:asciiTheme="minorHAnsi" w:hAnsiTheme="minorHAnsi"/>
                <w:color w:val="F04677"/>
                <w:sz w:val="40"/>
                <w:szCs w:val="40"/>
              </w:rPr>
              <w:t>ENTRANCE FEE</w:t>
            </w:r>
            <w:r w:rsidRPr="00AE1D44">
              <w:rPr>
                <w:color w:val="F04677"/>
              </w:rPr>
              <w:t xml:space="preserve"> </w:t>
            </w:r>
            <w:r w:rsidRPr="00D426AA">
              <w:rPr>
                <w:color w:val="auto"/>
                <w:sz w:val="24"/>
                <w:szCs w:val="24"/>
              </w:rPr>
              <w:t>C</w:t>
            </w:r>
            <w:r w:rsidR="00000510" w:rsidRPr="00D426AA">
              <w:rPr>
                <w:color w:val="auto"/>
                <w:sz w:val="24"/>
                <w:szCs w:val="24"/>
              </w:rPr>
              <w:t xml:space="preserve">overs </w:t>
            </w:r>
            <w:r w:rsidRPr="00D426AA">
              <w:rPr>
                <w:color w:val="auto"/>
                <w:sz w:val="24"/>
                <w:szCs w:val="24"/>
              </w:rPr>
              <w:t>HALL HIRE, PRIZE MONEY, FISH &amp; CHIPS</w:t>
            </w:r>
            <w:r w:rsidR="00F711AB" w:rsidRPr="00D426AA">
              <w:rPr>
                <w:color w:val="auto"/>
                <w:sz w:val="24"/>
                <w:szCs w:val="24"/>
              </w:rPr>
              <w:t>.</w:t>
            </w:r>
          </w:p>
          <w:p w14:paraId="4108F928" w14:textId="77777777" w:rsidR="00D426AA" w:rsidRPr="00D426AA" w:rsidRDefault="00D426AA" w:rsidP="00236FCA">
            <w:pPr>
              <w:pStyle w:val="EventHeading"/>
              <w:spacing w:before="0"/>
              <w:rPr>
                <w:color w:val="auto"/>
                <w:sz w:val="24"/>
                <w:szCs w:val="24"/>
              </w:rPr>
            </w:pPr>
          </w:p>
          <w:p w14:paraId="0D58F84B" w14:textId="1D2C54F5" w:rsidR="00236FCA" w:rsidRPr="00D426AA" w:rsidRDefault="00236FCA" w:rsidP="00236FCA">
            <w:pPr>
              <w:pStyle w:val="EventHeading"/>
              <w:spacing w:before="0"/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£5 ENTRY ONLY</w:t>
            </w:r>
          </w:p>
          <w:p w14:paraId="27FBA509" w14:textId="77777777" w:rsidR="00470429" w:rsidRPr="00D426AA" w:rsidRDefault="00236FCA" w:rsidP="00470429">
            <w:pPr>
              <w:pStyle w:val="EventHeading"/>
              <w:spacing w:before="0"/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£11 TO INCLUDE FISH &amp; CHIPS</w:t>
            </w:r>
          </w:p>
          <w:p w14:paraId="7903A921" w14:textId="30181C1F" w:rsidR="000E73B3" w:rsidRPr="00E769E7" w:rsidRDefault="00952A55" w:rsidP="00470429">
            <w:pPr>
              <w:pStyle w:val="EventHeading"/>
              <w:spacing w:before="0"/>
              <w:rPr>
                <w:rFonts w:asciiTheme="minorHAnsi" w:hAnsiTheme="minorHAnsi"/>
                <w:color w:val="auto"/>
                <w:sz w:val="40"/>
                <w:szCs w:val="40"/>
              </w:rPr>
            </w:pPr>
            <w:r w:rsidRPr="00E769E7">
              <w:rPr>
                <w:rFonts w:asciiTheme="minorHAnsi" w:hAnsiTheme="minorHAnsi"/>
                <w:color w:val="F04677"/>
                <w:sz w:val="40"/>
                <w:szCs w:val="40"/>
              </w:rPr>
              <w:t>tICKETS</w:t>
            </w:r>
          </w:p>
          <w:p w14:paraId="3BFC2B35" w14:textId="2CD8E340" w:rsidR="000E73B3" w:rsidRPr="00D426AA" w:rsidRDefault="00952A55" w:rsidP="00952A55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 xml:space="preserve">PRE-BOOKED ONLY </w:t>
            </w:r>
          </w:p>
          <w:p w14:paraId="1792CB9E" w14:textId="25B4193F" w:rsidR="00AE1D44" w:rsidRPr="00D426AA" w:rsidRDefault="00AE1D44" w:rsidP="00952A55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 xml:space="preserve">EMAIL </w:t>
            </w:r>
            <w:hyperlink r:id="rId11" w:history="1">
              <w:r w:rsidRPr="00D426AA">
                <w:rPr>
                  <w:rStyle w:val="Hyperlink"/>
                  <w:color w:val="auto"/>
                  <w:sz w:val="24"/>
                  <w:szCs w:val="24"/>
                </w:rPr>
                <w:t>GILLTEVENTS@AOL.COM</w:t>
              </w:r>
            </w:hyperlink>
          </w:p>
          <w:p w14:paraId="31A395FB" w14:textId="6FF89E40" w:rsidR="00AE1D44" w:rsidRPr="00D426AA" w:rsidRDefault="00AE1D44" w:rsidP="00952A55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TEXT 07719 882144</w:t>
            </w:r>
          </w:p>
          <w:p w14:paraId="6F0C82AE" w14:textId="77777777" w:rsidR="00470429" w:rsidRPr="00D426AA" w:rsidRDefault="00AE1D44" w:rsidP="00470429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PAYMENT BY BACS TRANSFER OR CASH</w:t>
            </w:r>
          </w:p>
          <w:p w14:paraId="3962D104" w14:textId="77777777" w:rsidR="00470429" w:rsidRDefault="00F711AB" w:rsidP="00470429">
            <w:pPr>
              <w:rPr>
                <w:color w:val="auto"/>
                <w:sz w:val="24"/>
                <w:szCs w:val="24"/>
              </w:rPr>
            </w:pPr>
            <w:r w:rsidRPr="00E769E7">
              <w:rPr>
                <w:color w:val="F04677"/>
                <w:sz w:val="40"/>
                <w:szCs w:val="40"/>
              </w:rPr>
              <w:t>NUMBERS</w:t>
            </w:r>
            <w:r>
              <w:t xml:space="preserve"> </w:t>
            </w:r>
            <w:r w:rsidRPr="00D426AA">
              <w:rPr>
                <w:color w:val="auto"/>
                <w:sz w:val="24"/>
                <w:szCs w:val="24"/>
              </w:rPr>
              <w:t>RESTRICTED TO 60 (Due to covid)</w:t>
            </w:r>
          </w:p>
          <w:p w14:paraId="53D621FD" w14:textId="77777777" w:rsidR="00470429" w:rsidRPr="00E769E7" w:rsidRDefault="00470429" w:rsidP="00D0251B">
            <w:pPr>
              <w:rPr>
                <w:color w:val="F04677"/>
                <w:sz w:val="40"/>
                <w:szCs w:val="40"/>
              </w:rPr>
            </w:pPr>
            <w:r w:rsidRPr="00E769E7">
              <w:rPr>
                <w:color w:val="F04677"/>
                <w:sz w:val="40"/>
                <w:szCs w:val="40"/>
              </w:rPr>
              <w:t>TEAMS</w:t>
            </w:r>
          </w:p>
          <w:p w14:paraId="06EA7766" w14:textId="0C5FD75F" w:rsidR="00EC0073" w:rsidRPr="00D426AA" w:rsidRDefault="00D0251B" w:rsidP="00D0251B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MAX 6 TO A TEAM</w:t>
            </w:r>
          </w:p>
          <w:p w14:paraId="0FF8B7A8" w14:textId="7A39C077" w:rsidR="00000510" w:rsidRDefault="00D0251B" w:rsidP="00000510">
            <w:pPr>
              <w:rPr>
                <w:color w:val="F04677"/>
                <w:sz w:val="44"/>
                <w:szCs w:val="44"/>
              </w:rPr>
            </w:pPr>
            <w:r w:rsidRPr="00D426AA">
              <w:rPr>
                <w:color w:val="auto"/>
                <w:sz w:val="24"/>
                <w:szCs w:val="24"/>
              </w:rPr>
              <w:t>TEAMS CAN BE MADE UP ON THE NIGHT</w:t>
            </w:r>
            <w:r w:rsidR="00000510" w:rsidRPr="00D426AA">
              <w:rPr>
                <w:color w:val="auto"/>
                <w:sz w:val="44"/>
                <w:szCs w:val="44"/>
              </w:rPr>
              <w:t xml:space="preserve"> </w:t>
            </w:r>
            <w:r w:rsidR="00000510" w:rsidRPr="00E769E7">
              <w:rPr>
                <w:color w:val="F04677"/>
                <w:sz w:val="40"/>
                <w:szCs w:val="40"/>
              </w:rPr>
              <w:t>DRINKS</w:t>
            </w:r>
            <w:r w:rsidR="00000510">
              <w:rPr>
                <w:color w:val="F04677"/>
                <w:sz w:val="44"/>
                <w:szCs w:val="44"/>
              </w:rPr>
              <w:t xml:space="preserve"> </w:t>
            </w:r>
          </w:p>
          <w:p w14:paraId="7AEAE7CD" w14:textId="77777777" w:rsidR="00E769E7" w:rsidRPr="00D426AA" w:rsidRDefault="00E769E7" w:rsidP="00000510">
            <w:pPr>
              <w:rPr>
                <w:color w:val="auto"/>
                <w:sz w:val="24"/>
                <w:szCs w:val="24"/>
              </w:rPr>
            </w:pPr>
            <w:r w:rsidRPr="00D426AA">
              <w:rPr>
                <w:color w:val="auto"/>
                <w:sz w:val="24"/>
                <w:szCs w:val="24"/>
              </w:rPr>
              <w:t>BRING YOUR OWN REFRESHMENTS</w:t>
            </w:r>
          </w:p>
          <w:p w14:paraId="3EF139FE" w14:textId="77777777" w:rsidR="00E769E7" w:rsidRDefault="00E769E7" w:rsidP="00000510">
            <w:pPr>
              <w:rPr>
                <w:color w:val="auto"/>
                <w:sz w:val="40"/>
                <w:szCs w:val="40"/>
              </w:rPr>
            </w:pPr>
            <w:r w:rsidRPr="00E769E7">
              <w:rPr>
                <w:color w:val="F04677"/>
                <w:sz w:val="40"/>
                <w:szCs w:val="40"/>
              </w:rPr>
              <w:t>PROFITS</w:t>
            </w:r>
            <w:r w:rsidRPr="00E769E7">
              <w:rPr>
                <w:color w:val="auto"/>
                <w:sz w:val="40"/>
                <w:szCs w:val="40"/>
              </w:rPr>
              <w:t xml:space="preserve"> </w:t>
            </w:r>
          </w:p>
          <w:p w14:paraId="12FB665A" w14:textId="20CBA121" w:rsidR="00000510" w:rsidRPr="00D426AA" w:rsidRDefault="00E769E7" w:rsidP="00000510">
            <w:pPr>
              <w:rPr>
                <w:color w:val="auto"/>
                <w:sz w:val="44"/>
                <w:szCs w:val="44"/>
              </w:rPr>
            </w:pPr>
            <w:r w:rsidRPr="00D426AA">
              <w:rPr>
                <w:color w:val="auto"/>
                <w:sz w:val="24"/>
                <w:szCs w:val="24"/>
              </w:rPr>
              <w:t>TO BENEFIT ST PETER’S CHURCH RESTORATION FUND</w:t>
            </w:r>
          </w:p>
          <w:p w14:paraId="10FC48CB" w14:textId="4C231DC4" w:rsidR="00470429" w:rsidRDefault="00470429" w:rsidP="00470429">
            <w:pPr>
              <w:rPr>
                <w:sz w:val="24"/>
                <w:szCs w:val="24"/>
              </w:rPr>
            </w:pPr>
          </w:p>
          <w:p w14:paraId="20572F49" w14:textId="77777777" w:rsidR="00470429" w:rsidRDefault="00A1500E" w:rsidP="00470429">
            <w:pPr>
              <w:rPr>
                <w:sz w:val="44"/>
                <w:szCs w:val="44"/>
              </w:rPr>
            </w:pPr>
            <w:r w:rsidRPr="00A1500E">
              <w:rPr>
                <w:color w:val="F04677"/>
                <w:sz w:val="44"/>
                <w:szCs w:val="44"/>
              </w:rPr>
              <w:t>COVID</w:t>
            </w:r>
            <w:r>
              <w:rPr>
                <w:sz w:val="44"/>
                <w:szCs w:val="44"/>
              </w:rPr>
              <w:t xml:space="preserve">              </w:t>
            </w:r>
          </w:p>
          <w:p w14:paraId="6BF34743" w14:textId="52BC912C" w:rsidR="00EC0073" w:rsidRPr="00D426AA" w:rsidRDefault="00A1500E" w:rsidP="00470429">
            <w:pPr>
              <w:rPr>
                <w:i/>
                <w:iCs/>
                <w:color w:val="auto"/>
                <w:sz w:val="20"/>
                <w:szCs w:val="20"/>
              </w:rPr>
            </w:pPr>
            <w:r w:rsidRPr="00D426AA">
              <w:rPr>
                <w:i/>
                <w:iCs/>
                <w:color w:val="auto"/>
                <w:sz w:val="20"/>
                <w:szCs w:val="20"/>
              </w:rPr>
              <w:t>A</w:t>
            </w:r>
            <w:r w:rsidR="00470429" w:rsidRPr="00D426AA">
              <w:rPr>
                <w:i/>
                <w:iCs/>
                <w:color w:val="auto"/>
                <w:sz w:val="20"/>
                <w:szCs w:val="20"/>
              </w:rPr>
              <w:t xml:space="preserve">ll precautions will be taken to make the venue Covid secure, including restricting numbers </w:t>
            </w:r>
            <w:r w:rsidR="00000510" w:rsidRPr="00D426AA">
              <w:rPr>
                <w:i/>
                <w:iCs/>
                <w:color w:val="auto"/>
                <w:sz w:val="20"/>
                <w:szCs w:val="20"/>
              </w:rPr>
              <w:t>&amp; movement within the hall. The organisers are asking that only those who have had at least two Covid vaccinations attend</w:t>
            </w:r>
            <w:r w:rsidR="00E769E7" w:rsidRPr="00D426AA">
              <w:rPr>
                <w:i/>
                <w:iCs/>
                <w:color w:val="auto"/>
                <w:sz w:val="20"/>
                <w:szCs w:val="20"/>
              </w:rPr>
              <w:t xml:space="preserve"> this event.</w:t>
            </w:r>
          </w:p>
          <w:p w14:paraId="24642084" w14:textId="77777777" w:rsidR="00A1500E" w:rsidRPr="00A1500E" w:rsidRDefault="00A1500E" w:rsidP="00EC0073">
            <w:pPr>
              <w:pStyle w:val="EventHeading"/>
              <w:rPr>
                <w:sz w:val="44"/>
                <w:szCs w:val="44"/>
              </w:rPr>
            </w:pPr>
          </w:p>
          <w:p w14:paraId="383CF1B8" w14:textId="0F1E4A25" w:rsidR="00EC0073" w:rsidRDefault="00EC0073" w:rsidP="00A1500E">
            <w:pPr>
              <w:pStyle w:val="EventHeading"/>
            </w:pPr>
          </w:p>
        </w:tc>
      </w:tr>
    </w:tbl>
    <w:p w14:paraId="6C291151" w14:textId="77777777" w:rsidR="00772F94" w:rsidRPr="004051FA" w:rsidRDefault="00772F94" w:rsidP="00521520">
      <w:pPr>
        <w:pStyle w:val="NoSpacing"/>
      </w:pPr>
    </w:p>
    <w:sectPr w:rsidR="00772F94" w:rsidRPr="004051FA" w:rsidSect="004051FA">
      <w:pgSz w:w="12240" w:h="15840" w:code="1"/>
      <w:pgMar w:top="864" w:right="1080" w:bottom="43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D400A" w14:textId="77777777" w:rsidR="005F13A9" w:rsidRDefault="005F13A9">
      <w:pPr>
        <w:spacing w:line="240" w:lineRule="auto"/>
      </w:pPr>
      <w:r>
        <w:separator/>
      </w:r>
    </w:p>
  </w:endnote>
  <w:endnote w:type="continuationSeparator" w:id="0">
    <w:p w14:paraId="16FC1099" w14:textId="77777777" w:rsidR="005F13A9" w:rsidRDefault="005F13A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8A30B5" w14:textId="77777777" w:rsidR="005F13A9" w:rsidRDefault="005F13A9">
      <w:pPr>
        <w:spacing w:line="240" w:lineRule="auto"/>
      </w:pPr>
      <w:r>
        <w:separator/>
      </w:r>
    </w:p>
  </w:footnote>
  <w:footnote w:type="continuationSeparator" w:id="0">
    <w:p w14:paraId="19EA62CF" w14:textId="77777777" w:rsidR="005F13A9" w:rsidRDefault="005F13A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3A9"/>
    <w:rsid w:val="00000510"/>
    <w:rsid w:val="0003525F"/>
    <w:rsid w:val="000E73B3"/>
    <w:rsid w:val="00101CD4"/>
    <w:rsid w:val="001F454B"/>
    <w:rsid w:val="00236FCA"/>
    <w:rsid w:val="00281AD9"/>
    <w:rsid w:val="002A3C63"/>
    <w:rsid w:val="00354C75"/>
    <w:rsid w:val="003734D1"/>
    <w:rsid w:val="004051FA"/>
    <w:rsid w:val="004134A3"/>
    <w:rsid w:val="00434225"/>
    <w:rsid w:val="004564CA"/>
    <w:rsid w:val="00470429"/>
    <w:rsid w:val="00501AF7"/>
    <w:rsid w:val="00521520"/>
    <w:rsid w:val="00552504"/>
    <w:rsid w:val="005F13A9"/>
    <w:rsid w:val="005F7E71"/>
    <w:rsid w:val="006624C5"/>
    <w:rsid w:val="00694FAC"/>
    <w:rsid w:val="00772F94"/>
    <w:rsid w:val="0079666F"/>
    <w:rsid w:val="00804616"/>
    <w:rsid w:val="00952A55"/>
    <w:rsid w:val="009C67F5"/>
    <w:rsid w:val="009E788F"/>
    <w:rsid w:val="00A1500E"/>
    <w:rsid w:val="00AE1D44"/>
    <w:rsid w:val="00AF3FE1"/>
    <w:rsid w:val="00B06A90"/>
    <w:rsid w:val="00B20399"/>
    <w:rsid w:val="00C947AE"/>
    <w:rsid w:val="00CB65BD"/>
    <w:rsid w:val="00D0251B"/>
    <w:rsid w:val="00D33A32"/>
    <w:rsid w:val="00D426AA"/>
    <w:rsid w:val="00E769E7"/>
    <w:rsid w:val="00EC0073"/>
    <w:rsid w:val="00EE327C"/>
    <w:rsid w:val="00EF27C6"/>
    <w:rsid w:val="00F7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2877445"/>
  <w15:chartTrackingRefBased/>
  <w15:docId w15:val="{1633E1D4-9753-4388-B90A-4BCF71826C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51FA"/>
  </w:style>
  <w:style w:type="paragraph" w:styleId="Heading1">
    <w:name w:val="heading 1"/>
    <w:basedOn w:val="Normal"/>
    <w:next w:val="Normal"/>
    <w:link w:val="Heading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Heading5">
    <w:name w:val="heading 5"/>
    <w:basedOn w:val="Normal"/>
    <w:next w:val="Normal"/>
    <w:link w:val="Heading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Heading6">
    <w:name w:val="heading 6"/>
    <w:basedOn w:val="Normal"/>
    <w:next w:val="Normal"/>
    <w:link w:val="Heading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Heading7">
    <w:name w:val="heading 7"/>
    <w:basedOn w:val="Normal"/>
    <w:next w:val="Normal"/>
    <w:link w:val="Heading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Heading8">
    <w:name w:val="heading 8"/>
    <w:basedOn w:val="Normal"/>
    <w:next w:val="Normal"/>
    <w:link w:val="Heading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uiPriority w:val="99"/>
    <w:semiHidden/>
    <w:pPr>
      <w:spacing w:line="120" w:lineRule="exact"/>
    </w:pPr>
    <w:rPr>
      <w:sz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80"/>
    </w:rPr>
  </w:style>
  <w:style w:type="character" w:customStyle="1" w:styleId="TitleChar">
    <w:name w:val="Title Char"/>
    <w:basedOn w:val="DefaultParagraphFont"/>
    <w:link w:val="Title"/>
    <w:uiPriority w:val="1"/>
    <w:rsid w:val="004051FA"/>
    <w:rPr>
      <w:rFonts w:asciiTheme="majorHAnsi" w:eastAsiaTheme="majorEastAsia" w:hAnsiTheme="majorHAnsi" w:cstheme="majorBidi"/>
      <w:caps/>
      <w:kern w:val="28"/>
      <w:sz w:val="180"/>
    </w:rPr>
  </w:style>
  <w:style w:type="character" w:styleId="Strong">
    <w:name w:val="Strong"/>
    <w:basedOn w:val="DefaultParagraphFont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EventHeading">
    <w:name w:val="Event Heading"/>
    <w:basedOn w:val="Normal"/>
    <w:uiPriority w:val="3"/>
    <w:qFormat/>
    <w:rsid w:val="002A3C63"/>
    <w:pPr>
      <w:spacing w:before="540" w:line="216" w:lineRule="auto"/>
    </w:pPr>
    <w:rPr>
      <w:rFonts w:asciiTheme="majorHAnsi" w:eastAsiaTheme="majorEastAsia" w:hAnsiTheme="majorHAnsi" w:cstheme="majorBidi"/>
      <w:caps/>
      <w:color w:val="696700" w:themeColor="accent1" w:themeShade="BF"/>
      <w:sz w:val="48"/>
    </w:rPr>
  </w:style>
  <w:style w:type="paragraph" w:customStyle="1" w:styleId="EventInfo">
    <w:name w:val="Event Info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dress">
    <w:name w:val="Address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ckText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EventSubhead">
    <w:name w:val="Event Subhead"/>
    <w:basedOn w:val="Normal"/>
    <w:uiPriority w:val="7"/>
    <w:qFormat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1A1A1A" w:themeColor="text2"/>
      <w:u w:val="none"/>
    </w:rPr>
  </w:style>
  <w:style w:type="character" w:styleId="PlaceholderText">
    <w:name w:val="Placeholder Text"/>
    <w:basedOn w:val="DefaultParagraphFont"/>
    <w:uiPriority w:val="99"/>
    <w:semiHidden/>
    <w:rsid w:val="00EE327C"/>
    <w:rPr>
      <w:color w:val="404040" w:themeColor="background2" w:themeShade="80"/>
    </w:rPr>
  </w:style>
  <w:style w:type="paragraph" w:styleId="Header">
    <w:name w:val="header"/>
    <w:basedOn w:val="Normal"/>
    <w:link w:val="HeaderChar"/>
    <w:uiPriority w:val="99"/>
    <w:unhideWhenUsed/>
    <w:rsid w:val="00EE327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27C"/>
  </w:style>
  <w:style w:type="paragraph" w:styleId="Footer">
    <w:name w:val="footer"/>
    <w:basedOn w:val="Normal"/>
    <w:link w:val="FooterChar"/>
    <w:uiPriority w:val="99"/>
    <w:unhideWhenUsed/>
    <w:rsid w:val="00501AF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AF7"/>
  </w:style>
  <w:style w:type="paragraph" w:styleId="BalloonText">
    <w:name w:val="Balloon Text"/>
    <w:basedOn w:val="Normal"/>
    <w:link w:val="BalloonText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7E71"/>
  </w:style>
  <w:style w:type="paragraph" w:styleId="BodyText">
    <w:name w:val="Body Text"/>
    <w:basedOn w:val="Normal"/>
    <w:link w:val="BodyTextChar"/>
    <w:uiPriority w:val="99"/>
    <w:semiHidden/>
    <w:unhideWhenUsed/>
    <w:rsid w:val="005F7E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E71"/>
  </w:style>
  <w:style w:type="paragraph" w:styleId="BodyText2">
    <w:name w:val="Body Text 2"/>
    <w:basedOn w:val="Normal"/>
    <w:link w:val="BodyText2Char"/>
    <w:uiPriority w:val="99"/>
    <w:semiHidden/>
    <w:unhideWhenUsed/>
    <w:rsid w:val="005F7E7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7E71"/>
  </w:style>
  <w:style w:type="paragraph" w:styleId="BodyText3">
    <w:name w:val="Body Text 3"/>
    <w:basedOn w:val="Normal"/>
    <w:link w:val="BodyText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7E71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7E71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7E7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7E7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7E7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7E7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7E71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7E71"/>
  </w:style>
  <w:style w:type="table" w:styleId="ColorfulGrid">
    <w:name w:val="Colorful Grid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F7E71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E71"/>
    <w:rPr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E71"/>
    <w:rPr>
      <w:b/>
      <w:bCs/>
      <w:sz w:val="22"/>
    </w:rPr>
  </w:style>
  <w:style w:type="table" w:styleId="DarkList">
    <w:name w:val="Dark List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E71"/>
  </w:style>
  <w:style w:type="character" w:customStyle="1" w:styleId="DateChar">
    <w:name w:val="Date Char"/>
    <w:basedOn w:val="DefaultParagraphFont"/>
    <w:link w:val="Date"/>
    <w:uiPriority w:val="99"/>
    <w:semiHidden/>
    <w:rsid w:val="005F7E71"/>
  </w:style>
  <w:style w:type="paragraph" w:styleId="DocumentMap">
    <w:name w:val="Document Map"/>
    <w:basedOn w:val="Normal"/>
    <w:link w:val="DocumentMap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7E7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7E71"/>
  </w:style>
  <w:style w:type="character" w:styleId="Emphasis">
    <w:name w:val="Emphasis"/>
    <w:basedOn w:val="DefaultParagraphFont"/>
    <w:uiPriority w:val="20"/>
    <w:semiHidden/>
    <w:unhideWhenUsed/>
    <w:qFormat/>
    <w:rsid w:val="005F7E7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E71"/>
    <w:rPr>
      <w:sz w:val="22"/>
    </w:rPr>
  </w:style>
  <w:style w:type="paragraph" w:styleId="EnvelopeAddress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E71"/>
    <w:rPr>
      <w:sz w:val="22"/>
    </w:rPr>
  </w:style>
  <w:style w:type="table" w:styleId="GridTable1Light">
    <w:name w:val="Grid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F7E71"/>
  </w:style>
  <w:style w:type="paragraph" w:styleId="HTMLAddress">
    <w:name w:val="HTML Address"/>
    <w:basedOn w:val="Normal"/>
    <w:link w:val="HTMLAddress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7E7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F7E7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F7E7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E71"/>
    <w:rPr>
      <w:rFonts w:ascii="Consolas" w:hAnsi="Consolas"/>
      <w:sz w:val="22"/>
    </w:rPr>
  </w:style>
  <w:style w:type="character" w:styleId="HTMLSample">
    <w:name w:val="HTML Sample"/>
    <w:basedOn w:val="DefaultParagraphFont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F7E7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27C"/>
    <w:rPr>
      <w:i/>
      <w:iCs/>
      <w:color w:val="6967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F7E71"/>
  </w:style>
  <w:style w:type="paragraph" w:styleId="List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5F7E71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7E71"/>
    <w:rPr>
      <w:rFonts w:ascii="Consolas" w:hAnsi="Consolas"/>
      <w:sz w:val="22"/>
    </w:rPr>
  </w:style>
  <w:style w:type="table" w:styleId="MediumGrid1">
    <w:name w:val="Medium Grid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19"/>
    <w:qFormat/>
    <w:rsid w:val="005F7E71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7E71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7E71"/>
  </w:style>
  <w:style w:type="character" w:styleId="PageNumber">
    <w:name w:val="page number"/>
    <w:basedOn w:val="DefaultParagraphFont"/>
    <w:uiPriority w:val="99"/>
    <w:semiHidden/>
    <w:unhideWhenUsed/>
    <w:rsid w:val="005F7E71"/>
  </w:style>
  <w:style w:type="table" w:styleId="PlainTable1">
    <w:name w:val="Plain Table 1"/>
    <w:basedOn w:val="TableNormal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7E71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7E71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7E7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7E71"/>
  </w:style>
  <w:style w:type="paragraph" w:styleId="Signature">
    <w:name w:val="Signature"/>
    <w:basedOn w:val="Normal"/>
    <w:link w:val="Signature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7E71"/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7E71"/>
  </w:style>
  <w:style w:type="table" w:styleId="TableProfessional">
    <w:name w:val="Table Professional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E71"/>
    <w:pPr>
      <w:outlineLvl w:val="9"/>
    </w:pPr>
    <w:rPr>
      <w:szCs w:val="32"/>
    </w:rPr>
  </w:style>
  <w:style w:type="character" w:styleId="Hyperlink">
    <w:name w:val="Hyperlink"/>
    <w:basedOn w:val="DefaultParagraphFont"/>
    <w:uiPriority w:val="99"/>
    <w:unhideWhenUsed/>
    <w:rsid w:val="00AE1D44"/>
    <w:rPr>
      <w:color w:val="5F5F5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E1D44"/>
    <w:rPr>
      <w:color w:val="605E5C"/>
      <w:shd w:val="clear" w:color="auto" w:fill="E1DFDD"/>
    </w:rPr>
  </w:style>
  <w:style w:type="paragraph" w:customStyle="1" w:styleId="0E881E60F5BE4FB9B1263E6295A375B7">
    <w:name w:val="0E881E60F5BE4FB9B1263E6295A375B7"/>
    <w:rsid w:val="00A1500E"/>
    <w:pPr>
      <w:spacing w:after="160" w:line="259" w:lineRule="auto"/>
    </w:pPr>
    <w:rPr>
      <w:rFonts w:eastAsiaTheme="minorEastAsia"/>
      <w:color w:val="auto"/>
      <w:kern w:val="0"/>
      <w:sz w:val="22"/>
      <w:szCs w:val="22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mailto:GILLTEVENTS@AOL.COM" TargetMode="Externa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at72\AppData\Roaming\Microsoft\Templates\Simple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BFE3C77687F64E68840B68E8D36587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26B20D-1076-4D14-95BE-AC7DEB896334}"/>
      </w:docPartPr>
      <w:docPartBody>
        <w:p w:rsidR="00000000" w:rsidRDefault="004E2E36">
          <w:pPr>
            <w:pStyle w:val="BFE3C77687F64E68840B68E8D3658721"/>
          </w:pPr>
          <w:r>
            <w:t>When</w:t>
          </w:r>
        </w:p>
      </w:docPartBody>
    </w:docPart>
    <w:docPart>
      <w:docPartPr>
        <w:name w:val="C262C2E5A3484993B0538691BD9965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DCEE53-B1C1-4445-B758-31673705FCA9}"/>
      </w:docPartPr>
      <w:docPartBody>
        <w:p w:rsidR="00000000" w:rsidRDefault="004E2E36">
          <w:pPr>
            <w:pStyle w:val="C262C2E5A3484993B0538691BD99656B"/>
          </w:pPr>
          <w:r>
            <w:t>Where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71D26F4D40E4CE7B8322A3DD9A7CED9">
    <w:name w:val="C71D26F4D40E4CE7B8322A3DD9A7CED9"/>
  </w:style>
  <w:style w:type="character" w:styleId="Strong">
    <w:name w:val="Strong"/>
    <w:basedOn w:val="DefaultParagraphFont"/>
    <w:uiPriority w:val="2"/>
    <w:qFormat/>
    <w:rPr>
      <w:b w:val="0"/>
      <w:bCs w:val="0"/>
      <w:color w:val="2F5496" w:themeColor="accent1" w:themeShade="BF"/>
    </w:rPr>
  </w:style>
  <w:style w:type="paragraph" w:customStyle="1" w:styleId="7FDFF4FCE5C84D53B0B33AC1EB390269">
    <w:name w:val="7FDFF4FCE5C84D53B0B33AC1EB390269"/>
  </w:style>
  <w:style w:type="paragraph" w:customStyle="1" w:styleId="BFE3C77687F64E68840B68E8D3658721">
    <w:name w:val="BFE3C77687F64E68840B68E8D3658721"/>
  </w:style>
  <w:style w:type="paragraph" w:customStyle="1" w:styleId="0166A1809DD848F0B749A3597BD09043">
    <w:name w:val="0166A1809DD848F0B749A3597BD09043"/>
  </w:style>
  <w:style w:type="paragraph" w:customStyle="1" w:styleId="09BD196286FA455AB6FD30C52241AB93">
    <w:name w:val="09BD196286FA455AB6FD30C52241AB93"/>
  </w:style>
  <w:style w:type="paragraph" w:customStyle="1" w:styleId="0E881E60F5BE4FB9B1263E6295A375B7">
    <w:name w:val="0E881E60F5BE4FB9B1263E6295A375B7"/>
  </w:style>
  <w:style w:type="paragraph" w:customStyle="1" w:styleId="C262C2E5A3484993B0538691BD99656B">
    <w:name w:val="C262C2E5A3484993B0538691BD99656B"/>
  </w:style>
  <w:style w:type="paragraph" w:customStyle="1" w:styleId="8D44C067EDB242A1928891902BB5D262">
    <w:name w:val="8D44C067EDB242A1928891902BB5D262"/>
  </w:style>
  <w:style w:type="paragraph" w:customStyle="1" w:styleId="8EDED8568CB94013A85E72B4372A0569">
    <w:name w:val="8EDED8568CB94013A85E72B4372A0569"/>
  </w:style>
  <w:style w:type="paragraph" w:customStyle="1" w:styleId="C7EF661B145249C192A3892AA1042611">
    <w:name w:val="C7EF661B145249C192A3892AA1042611"/>
  </w:style>
  <w:style w:type="paragraph" w:customStyle="1" w:styleId="CB99DED6C4154650A8EA4AA0486F41CA">
    <w:name w:val="CB99DED6C4154650A8EA4AA0486F41CA"/>
  </w:style>
  <w:style w:type="paragraph" w:customStyle="1" w:styleId="A123344742574A75A79794DB478D8912">
    <w:name w:val="A123344742574A75A79794DB478D8912"/>
  </w:style>
  <w:style w:type="paragraph" w:customStyle="1" w:styleId="89D0ACC9AC304149BE627CEE49705B1F">
    <w:name w:val="89D0ACC9AC304149BE627CEE49705B1F"/>
  </w:style>
  <w:style w:type="paragraph" w:customStyle="1" w:styleId="FFB09B94C62440E0B53401CADDD559C9">
    <w:name w:val="FFB09B94C62440E0B53401CADDD559C9"/>
  </w:style>
  <w:style w:type="paragraph" w:customStyle="1" w:styleId="D425CC2EDA564A7D905C8857DCAB2507">
    <w:name w:val="D425CC2EDA564A7D905C8857DCAB2507"/>
  </w:style>
  <w:style w:type="paragraph" w:customStyle="1" w:styleId="7BDF81C4B9B140F29E35D7BEC60A88FB">
    <w:name w:val="7BDF81C4B9B140F29E35D7BEC60A88FB"/>
  </w:style>
  <w:style w:type="paragraph" w:customStyle="1" w:styleId="84EB34B5C08747249E9504BB812769C1">
    <w:name w:val="84EB34B5C08747249E9504BB812769C1"/>
  </w:style>
  <w:style w:type="paragraph" w:customStyle="1" w:styleId="B4825EA1D9424C60A30E13B80EC999FE">
    <w:name w:val="B4825EA1D9424C60A30E13B80EC999FE"/>
  </w:style>
  <w:style w:type="paragraph" w:customStyle="1" w:styleId="2ABAD7518E794727B504E83EE66D8B20">
    <w:name w:val="2ABAD7518E794727B504E83EE66D8B20"/>
  </w:style>
  <w:style w:type="paragraph" w:customStyle="1" w:styleId="CFDA6C0569AB4D1A9EA70C85C6CE204A">
    <w:name w:val="CFDA6C0569AB4D1A9EA70C85C6CE204A"/>
  </w:style>
  <w:style w:type="paragraph" w:customStyle="1" w:styleId="C62D54F580BE4697BACE4102B3053F86">
    <w:name w:val="C62D54F580BE4697BACE4102B3053F86"/>
  </w:style>
  <w:style w:type="paragraph" w:customStyle="1" w:styleId="610853A68998404C8295B3CD6A8488E9">
    <w:name w:val="610853A68998404C8295B3CD6A8488E9"/>
  </w:style>
  <w:style w:type="paragraph" w:customStyle="1" w:styleId="0ED0772175314440A620849EA5767D76">
    <w:name w:val="0ED0772175314440A620849EA5767D76"/>
  </w:style>
  <w:style w:type="paragraph" w:customStyle="1" w:styleId="7C664D6D2F8B4B55AC91B5A2E916D392">
    <w:name w:val="7C664D6D2F8B4B55AC91B5A2E916D392"/>
  </w:style>
  <w:style w:type="paragraph" w:customStyle="1" w:styleId="FA8F5D9835ED408EBEFAC45239323109">
    <w:name w:val="FA8F5D9835ED408EBEFAC45239323109"/>
  </w:style>
  <w:style w:type="paragraph" w:customStyle="1" w:styleId="CCA70B89A7A443148A9824E82D92F60D">
    <w:name w:val="CCA70B89A7A443148A9824E82D92F60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Props1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FE16192-2391-40FB-A908-5612C8391E1D}">
  <ds:schemaRefs>
    <ds:schemaRef ds:uri="http://schemas.microsoft.com/office/2006/metadata/properties"/>
    <ds:schemaRef ds:uri="http://schemas.microsoft.com/office/infopath/2007/PartnerControls"/>
    <ds:schemaRef ds:uri="40262f94-9f35-4ac3-9a90-690165a166b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Flyer</Template>
  <TotalTime>71</TotalTime>
  <Pages>2</Pages>
  <Words>133</Words>
  <Characters>764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Gill Tapping</dc:creator>
  <cp:lastModifiedBy>Gill Tapping</cp:lastModifiedBy>
  <cp:revision>2</cp:revision>
  <dcterms:created xsi:type="dcterms:W3CDTF">2021-11-05T20:44:00Z</dcterms:created>
  <dcterms:modified xsi:type="dcterms:W3CDTF">2021-11-05T21:55:00Z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